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1029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22"/>
        <w:gridCol w:w="204"/>
        <w:gridCol w:w="548"/>
        <w:gridCol w:w="268"/>
        <w:gridCol w:w="581"/>
        <w:gridCol w:w="317"/>
        <w:gridCol w:w="694"/>
        <w:gridCol w:w="1113"/>
        <w:gridCol w:w="352"/>
        <w:gridCol w:w="586"/>
        <w:gridCol w:w="499"/>
        <w:gridCol w:w="258"/>
        <w:gridCol w:w="282"/>
        <w:gridCol w:w="183"/>
        <w:gridCol w:w="3886"/>
      </w:tblGrid>
      <w:tr w:rsidR="00507227" w:rsidRPr="00B51FEE" w14:paraId="7E0CEA1F" w14:textId="77777777" w:rsidTr="005E687B">
        <w:tc>
          <w:tcPr>
            <w:tcW w:w="212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DB2B605" w14:textId="77777777" w:rsidR="00507227" w:rsidRPr="00B51FEE" w:rsidRDefault="00507227" w:rsidP="00E12A58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>
              <w:rPr>
                <w:b/>
              </w:rPr>
              <w:t>La/IL</w:t>
            </w:r>
            <w:r w:rsidRPr="00B51FEE">
              <w:rPr>
                <w:b/>
              </w:rPr>
              <w:t xml:space="preserve"> sottoscritt</w:t>
            </w:r>
            <w:r>
              <w:rPr>
                <w:b/>
              </w:rPr>
              <w:t>a/</w:t>
            </w:r>
            <w:r w:rsidRPr="00B51FEE">
              <w:rPr>
                <w:b/>
              </w:rPr>
              <w:t xml:space="preserve">o                                                                </w:t>
            </w:r>
          </w:p>
        </w:tc>
        <w:bookmarkStart w:id="0" w:name="Testo2"/>
        <w:tc>
          <w:tcPr>
            <w:tcW w:w="24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</w:tcPr>
          <w:p w14:paraId="7BFDE2BC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  <w:rPr>
                <w:b/>
              </w:rPr>
            </w:pPr>
            <w:r w:rsidRPr="00B51FEE">
              <w:fldChar w:fldCharType="begin"/>
            </w:r>
            <w:r w:rsidRPr="00B51FEE">
              <w:instrText xml:space="preserve"> FILLIN "Testo2"</w:instrText>
            </w:r>
            <w:r w:rsidRPr="00B51FEE">
              <w:fldChar w:fldCharType="separate"/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fldChar w:fldCharType="end"/>
            </w:r>
            <w:bookmarkEnd w:id="0"/>
          </w:p>
        </w:tc>
        <w:tc>
          <w:tcPr>
            <w:tcW w:w="1343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</w:tcPr>
          <w:p w14:paraId="55F04F7D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>
              <w:rPr>
                <w:b/>
              </w:rPr>
              <w:t>nata/o</w:t>
            </w:r>
            <w:r w:rsidRPr="00B51FEE">
              <w:rPr>
                <w:b/>
              </w:rPr>
              <w:t xml:space="preserve"> a</w:t>
            </w:r>
          </w:p>
        </w:tc>
        <w:bookmarkStart w:id="1" w:name="Testo3"/>
        <w:tc>
          <w:tcPr>
            <w:tcW w:w="435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F265EB9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fldChar w:fldCharType="begin"/>
            </w:r>
            <w:r w:rsidRPr="00B51FEE">
              <w:instrText xml:space="preserve"> FILLIN "Testo3"</w:instrText>
            </w:r>
            <w:r w:rsidRPr="00B51FEE">
              <w:fldChar w:fldCharType="separate"/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fldChar w:fldCharType="end"/>
            </w:r>
            <w:bookmarkEnd w:id="1"/>
          </w:p>
        </w:tc>
      </w:tr>
      <w:tr w:rsidR="00507227" w:rsidRPr="00B51FEE" w14:paraId="076343C7" w14:textId="77777777" w:rsidTr="005E687B">
        <w:trPr>
          <w:trHeight w:val="70"/>
        </w:trPr>
        <w:tc>
          <w:tcPr>
            <w:tcW w:w="212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07E9E79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after="0" w:line="360" w:lineRule="auto"/>
              <w:rPr>
                <w:b/>
              </w:rPr>
            </w:pPr>
          </w:p>
        </w:tc>
        <w:tc>
          <w:tcPr>
            <w:tcW w:w="2476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</w:tcBorders>
          </w:tcPr>
          <w:p w14:paraId="24926180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  <w:rPr>
                <w:b/>
                <w:i/>
                <w:color w:val="333333"/>
              </w:rPr>
            </w:pPr>
            <w:r w:rsidRPr="00B51FEE">
              <w:rPr>
                <w:i/>
                <w:color w:val="333333"/>
              </w:rPr>
              <w:t>(nome e cognome)</w:t>
            </w:r>
          </w:p>
        </w:tc>
        <w:tc>
          <w:tcPr>
            <w:tcW w:w="1343" w:type="dxa"/>
            <w:gridSpan w:val="3"/>
            <w:vMerge/>
            <w:tcBorders>
              <w:top w:val="single" w:sz="4" w:space="0" w:color="000000"/>
              <w:left w:val="single" w:sz="4" w:space="0" w:color="FFFFFF"/>
              <w:bottom w:val="single" w:sz="4" w:space="0" w:color="FFFFFF"/>
            </w:tcBorders>
          </w:tcPr>
          <w:p w14:paraId="1EB3214D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after="0" w:line="360" w:lineRule="auto"/>
              <w:jc w:val="center"/>
              <w:rPr>
                <w:b/>
                <w:i/>
                <w:color w:val="333333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114A7B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</w:pPr>
            <w:r w:rsidRPr="00B51FEE">
              <w:rPr>
                <w:i/>
                <w:color w:val="333333"/>
              </w:rPr>
              <w:t>(comune/provincia)</w:t>
            </w:r>
          </w:p>
        </w:tc>
      </w:tr>
      <w:tr w:rsidR="00507227" w:rsidRPr="00B51FEE" w14:paraId="42707E75" w14:textId="77777777" w:rsidTr="005E687B">
        <w:tc>
          <w:tcPr>
            <w:tcW w:w="7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62BDCC6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t xml:space="preserve">Prov. </w:t>
            </w:r>
          </w:p>
        </w:tc>
        <w:tc>
          <w:tcPr>
            <w:tcW w:w="54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</w:tcPr>
          <w:p w14:paraId="5BC1433D" w14:textId="77777777" w:rsidR="00507227" w:rsidRPr="00B51FEE" w:rsidRDefault="00507227">
            <w:pPr>
              <w:tabs>
                <w:tab w:val="left" w:pos="106"/>
                <w:tab w:val="center" w:pos="3119"/>
                <w:tab w:val="center" w:pos="7938"/>
              </w:tabs>
              <w:spacing w:before="120" w:after="0" w:line="360" w:lineRule="auto"/>
              <w:ind w:left="-179" w:right="-207"/>
              <w:jc w:val="both"/>
            </w:pPr>
            <w:r w:rsidRPr="00B51FEE">
              <w:t xml:space="preserve">    (</w:t>
            </w:r>
            <w:bookmarkStart w:id="2" w:name="Testo4"/>
            <w:r w:rsidRPr="00B51FEE">
              <w:fldChar w:fldCharType="begin"/>
            </w:r>
            <w:r w:rsidRPr="00B51FEE">
              <w:instrText xml:space="preserve"> FILLIN "Testo4"</w:instrText>
            </w:r>
            <w:r w:rsidRPr="00B51FEE">
              <w:fldChar w:fldCharType="separate"/>
            </w:r>
            <w:r w:rsidRPr="00B51FEE">
              <w:t> </w:t>
            </w:r>
            <w:r w:rsidRPr="00B51FEE">
              <w:t> </w:t>
            </w:r>
            <w:r w:rsidRPr="00B51FEE">
              <w:fldChar w:fldCharType="end"/>
            </w:r>
            <w:bookmarkEnd w:id="2"/>
            <w:r w:rsidRPr="00B51FEE">
              <w:t>)</w:t>
            </w:r>
          </w:p>
        </w:tc>
        <w:tc>
          <w:tcPr>
            <w:tcW w:w="84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03D548D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t>il</w:t>
            </w:r>
          </w:p>
        </w:tc>
        <w:bookmarkStart w:id="3" w:name="Testo5"/>
        <w:tc>
          <w:tcPr>
            <w:tcW w:w="1011" w:type="dxa"/>
            <w:gridSpan w:val="2"/>
            <w:tcBorders>
              <w:left w:val="single" w:sz="4" w:space="0" w:color="FFFFFF"/>
              <w:bottom w:val="single" w:sz="4" w:space="0" w:color="000000"/>
            </w:tcBorders>
          </w:tcPr>
          <w:p w14:paraId="6BE17372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fldChar w:fldCharType="begin"/>
            </w:r>
            <w:r w:rsidRPr="00B51FEE">
              <w:instrText xml:space="preserve"> FILLIN "Testo5"</w:instrText>
            </w:r>
            <w:r w:rsidRPr="00B51FEE">
              <w:fldChar w:fldCharType="separate"/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fldChar w:fldCharType="end"/>
            </w:r>
            <w:bookmarkEnd w:id="3"/>
          </w:p>
        </w:tc>
        <w:tc>
          <w:tcPr>
            <w:tcW w:w="1113" w:type="dxa"/>
            <w:tcBorders>
              <w:left w:val="single" w:sz="4" w:space="0" w:color="FFFFFF"/>
              <w:bottom w:val="single" w:sz="4" w:space="0" w:color="FFFFFF"/>
            </w:tcBorders>
          </w:tcPr>
          <w:p w14:paraId="4316CE88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ind w:left="-103" w:right="-108"/>
              <w:jc w:val="both"/>
            </w:pPr>
            <w:r w:rsidRPr="00B51FEE">
              <w:t>C. Fiscale</w:t>
            </w:r>
          </w:p>
        </w:tc>
        <w:bookmarkStart w:id="4" w:name="Testo6"/>
        <w:tc>
          <w:tcPr>
            <w:tcW w:w="2160" w:type="dxa"/>
            <w:gridSpan w:val="6"/>
            <w:tcBorders>
              <w:left w:val="single" w:sz="4" w:space="0" w:color="FFFFFF"/>
              <w:bottom w:val="single" w:sz="4" w:space="0" w:color="000000"/>
            </w:tcBorders>
          </w:tcPr>
          <w:p w14:paraId="5CFE0375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fldChar w:fldCharType="begin"/>
            </w:r>
            <w:r w:rsidRPr="00B51FEE">
              <w:instrText xml:space="preserve"> FILLIN "Testo6"</w:instrText>
            </w:r>
            <w:r w:rsidRPr="00B51FEE">
              <w:fldChar w:fldCharType="separate"/>
            </w:r>
            <w:r w:rsidRPr="00B51FEE">
              <w:t> </w:t>
            </w:r>
            <w:r w:rsidRPr="00B51FEE">
              <w:fldChar w:fldCharType="end"/>
            </w:r>
            <w:bookmarkEnd w:id="4"/>
          </w:p>
        </w:tc>
        <w:tc>
          <w:tcPr>
            <w:tcW w:w="388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D7875B" w14:textId="77777777" w:rsidR="00507227" w:rsidRPr="00B51FEE" w:rsidRDefault="00507227">
            <w:pPr>
              <w:tabs>
                <w:tab w:val="center" w:pos="3119"/>
                <w:tab w:val="left" w:pos="6421"/>
                <w:tab w:val="center" w:pos="7938"/>
              </w:tabs>
              <w:spacing w:before="120" w:after="0" w:line="360" w:lineRule="auto"/>
              <w:ind w:left="-172" w:right="-184"/>
              <w:jc w:val="both"/>
            </w:pPr>
            <w:r w:rsidRPr="00B51FEE">
              <w:t>, nella qualità di Legale Rappresentante</w:t>
            </w:r>
          </w:p>
        </w:tc>
      </w:tr>
      <w:tr w:rsidR="00507227" w:rsidRPr="00B51FEE" w14:paraId="378E199F" w14:textId="77777777" w:rsidTr="00242DA3">
        <w:trPr>
          <w:trHeight w:val="488"/>
        </w:trPr>
        <w:tc>
          <w:tcPr>
            <w:tcW w:w="7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bottom"/>
          </w:tcPr>
          <w:p w14:paraId="70B02485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</w:pPr>
            <w:r w:rsidRPr="00B51FEE">
              <w:t xml:space="preserve"> di</w:t>
            </w:r>
          </w:p>
        </w:tc>
        <w:bookmarkStart w:id="5" w:name="Testo7"/>
        <w:tc>
          <w:tcPr>
            <w:tcW w:w="9567" w:type="dxa"/>
            <w:gridSpan w:val="13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bottom"/>
          </w:tcPr>
          <w:p w14:paraId="3075F03D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</w:pPr>
            <w:r w:rsidRPr="00B51FEE">
              <w:fldChar w:fldCharType="begin"/>
            </w:r>
            <w:r w:rsidRPr="00B51FEE">
              <w:instrText xml:space="preserve"> FILLIN "Testo7"</w:instrText>
            </w:r>
            <w:r w:rsidRPr="00B51FEE">
              <w:fldChar w:fldCharType="separate"/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t> </w:t>
            </w:r>
            <w:r w:rsidRPr="00B51FEE">
              <w:fldChar w:fldCharType="end"/>
            </w:r>
            <w:bookmarkEnd w:id="5"/>
          </w:p>
        </w:tc>
      </w:tr>
      <w:tr w:rsidR="00507227" w:rsidRPr="00B51FEE" w14:paraId="65050854" w14:textId="77777777" w:rsidTr="00242DA3">
        <w:tc>
          <w:tcPr>
            <w:tcW w:w="7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179AAD9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after="0" w:line="360" w:lineRule="auto"/>
              <w:jc w:val="center"/>
              <w:rPr>
                <w:b/>
              </w:rPr>
            </w:pPr>
          </w:p>
        </w:tc>
        <w:tc>
          <w:tcPr>
            <w:tcW w:w="3873" w:type="dxa"/>
            <w:gridSpan w:val="7"/>
            <w:tcBorders>
              <w:top w:val="single" w:sz="4" w:space="0" w:color="000000"/>
              <w:left w:val="single" w:sz="4" w:space="0" w:color="FFFFFF"/>
            </w:tcBorders>
          </w:tcPr>
          <w:p w14:paraId="139C289E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  <w:rPr>
                <w:i/>
                <w:color w:val="333333"/>
              </w:rPr>
            </w:pPr>
            <w:r w:rsidRPr="00B51FEE">
              <w:rPr>
                <w:i/>
                <w:color w:val="333333"/>
              </w:rPr>
              <w:t>(ragione sociale)</w:t>
            </w:r>
          </w:p>
        </w:tc>
        <w:tc>
          <w:tcPr>
            <w:tcW w:w="5694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CEEA72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</w:pPr>
            <w:r w:rsidRPr="00B51FEE">
              <w:rPr>
                <w:i/>
                <w:color w:val="333333"/>
              </w:rPr>
              <w:t>(denominazione)</w:t>
            </w:r>
          </w:p>
        </w:tc>
      </w:tr>
      <w:tr w:rsidR="00507227" w:rsidRPr="00B51FEE" w14:paraId="1A51895E" w14:textId="77777777" w:rsidTr="00242DA3">
        <w:tc>
          <w:tcPr>
            <w:tcW w:w="154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D1D7475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rPr>
                <w:b/>
              </w:rPr>
              <w:t>Sede legale</w:t>
            </w:r>
          </w:p>
        </w:tc>
        <w:bookmarkStart w:id="6" w:name="Testo8"/>
        <w:tc>
          <w:tcPr>
            <w:tcW w:w="305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</w:tcPr>
          <w:p w14:paraId="3E095C3C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  <w:rPr>
                <w:b/>
              </w:rPr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"Testo8"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6"/>
          </w:p>
        </w:tc>
        <w:tc>
          <w:tcPr>
            <w:tcW w:w="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8243853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rPr>
                <w:b/>
              </w:rPr>
              <w:t xml:space="preserve"> in</w:t>
            </w:r>
          </w:p>
        </w:tc>
        <w:bookmarkStart w:id="7" w:name="Testo9"/>
        <w:tc>
          <w:tcPr>
            <w:tcW w:w="510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091896A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"Testo9"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7"/>
          </w:p>
        </w:tc>
      </w:tr>
      <w:tr w:rsidR="00507227" w:rsidRPr="00B51FEE" w14:paraId="694BCD1E" w14:textId="77777777" w:rsidTr="00242DA3">
        <w:trPr>
          <w:trHeight w:val="70"/>
        </w:trPr>
        <w:tc>
          <w:tcPr>
            <w:tcW w:w="154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50F9751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after="0" w:line="360" w:lineRule="auto"/>
              <w:jc w:val="center"/>
              <w:rPr>
                <w:b/>
                <w:i/>
                <w:color w:val="333333"/>
              </w:rPr>
            </w:pPr>
          </w:p>
        </w:tc>
        <w:tc>
          <w:tcPr>
            <w:tcW w:w="3057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</w:tcBorders>
          </w:tcPr>
          <w:p w14:paraId="022CD2CD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  <w:rPr>
                <w:i/>
                <w:color w:val="333333"/>
              </w:rPr>
            </w:pPr>
            <w:r w:rsidRPr="00B51FEE">
              <w:rPr>
                <w:i/>
                <w:color w:val="333333"/>
              </w:rPr>
              <w:t>(comune/provincia)</w:t>
            </w:r>
          </w:p>
        </w:tc>
        <w:tc>
          <w:tcPr>
            <w:tcW w:w="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C9FA3D2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after="0" w:line="360" w:lineRule="auto"/>
              <w:jc w:val="center"/>
              <w:rPr>
                <w:i/>
                <w:color w:val="333333"/>
              </w:rPr>
            </w:pP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5C5C3F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</w:pPr>
            <w:r w:rsidRPr="00B51FEE">
              <w:rPr>
                <w:i/>
                <w:color w:val="333333"/>
              </w:rPr>
              <w:t>(via/piazza e n. civ)</w:t>
            </w:r>
          </w:p>
        </w:tc>
      </w:tr>
      <w:tr w:rsidR="00507227" w:rsidRPr="00B51FEE" w14:paraId="22F7C31A" w14:textId="77777777" w:rsidTr="00242DA3">
        <w:tc>
          <w:tcPr>
            <w:tcW w:w="154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C08EC90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ind w:right="-108"/>
              <w:jc w:val="both"/>
            </w:pPr>
            <w:r w:rsidRPr="00B51FEE">
              <w:rPr>
                <w:b/>
              </w:rPr>
              <w:t>Sede operativa</w:t>
            </w:r>
          </w:p>
        </w:tc>
        <w:bookmarkStart w:id="8" w:name="Testo10"/>
        <w:tc>
          <w:tcPr>
            <w:tcW w:w="3057" w:type="dxa"/>
            <w:gridSpan w:val="5"/>
            <w:tcBorders>
              <w:left w:val="single" w:sz="4" w:space="0" w:color="FFFFFF"/>
              <w:bottom w:val="single" w:sz="4" w:space="0" w:color="000000"/>
            </w:tcBorders>
          </w:tcPr>
          <w:p w14:paraId="1D682309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  <w:rPr>
                <w:b/>
              </w:rPr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"Testo10"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8"/>
          </w:p>
        </w:tc>
        <w:tc>
          <w:tcPr>
            <w:tcW w:w="586" w:type="dxa"/>
            <w:tcBorders>
              <w:left w:val="single" w:sz="4" w:space="0" w:color="FFFFFF"/>
              <w:bottom w:val="single" w:sz="4" w:space="0" w:color="FFFFFF"/>
            </w:tcBorders>
          </w:tcPr>
          <w:p w14:paraId="3F14D820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rPr>
                <w:b/>
              </w:rPr>
              <w:t xml:space="preserve"> in</w:t>
            </w:r>
          </w:p>
        </w:tc>
        <w:bookmarkStart w:id="9" w:name="Testo11"/>
        <w:tc>
          <w:tcPr>
            <w:tcW w:w="5108" w:type="dxa"/>
            <w:gridSpan w:val="5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DB424E2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"Testo11"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9"/>
          </w:p>
        </w:tc>
      </w:tr>
      <w:tr w:rsidR="00507227" w:rsidRPr="00B51FEE" w14:paraId="2633E83C" w14:textId="77777777" w:rsidTr="00242DA3">
        <w:trPr>
          <w:trHeight w:val="70"/>
        </w:trPr>
        <w:tc>
          <w:tcPr>
            <w:tcW w:w="154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6047D7C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after="0" w:line="360" w:lineRule="auto"/>
              <w:ind w:right="-108"/>
              <w:jc w:val="both"/>
              <w:rPr>
                <w:b/>
                <w:i/>
                <w:color w:val="333333"/>
              </w:rPr>
            </w:pPr>
          </w:p>
        </w:tc>
        <w:tc>
          <w:tcPr>
            <w:tcW w:w="3057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</w:tcBorders>
          </w:tcPr>
          <w:p w14:paraId="454ECB00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  <w:rPr>
                <w:i/>
                <w:color w:val="333333"/>
              </w:rPr>
            </w:pPr>
            <w:r w:rsidRPr="00B51FEE">
              <w:rPr>
                <w:i/>
                <w:color w:val="333333"/>
              </w:rPr>
              <w:t>(comune/provincia)</w:t>
            </w:r>
          </w:p>
        </w:tc>
        <w:tc>
          <w:tcPr>
            <w:tcW w:w="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ACE8761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after="0" w:line="360" w:lineRule="auto"/>
              <w:jc w:val="center"/>
              <w:rPr>
                <w:i/>
                <w:color w:val="333333"/>
              </w:rPr>
            </w:pP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2C7FE9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after="0" w:line="360" w:lineRule="auto"/>
              <w:jc w:val="center"/>
            </w:pPr>
            <w:r w:rsidRPr="00B51FEE">
              <w:rPr>
                <w:i/>
                <w:color w:val="333333"/>
              </w:rPr>
              <w:t>(via/piazza e n. civ)</w:t>
            </w:r>
          </w:p>
        </w:tc>
      </w:tr>
      <w:tr w:rsidR="00507227" w:rsidRPr="00B51FEE" w14:paraId="7FAEEFDD" w14:textId="77777777" w:rsidTr="00242DA3">
        <w:tc>
          <w:tcPr>
            <w:tcW w:w="1542" w:type="dxa"/>
            <w:gridSpan w:val="4"/>
            <w:tcBorders>
              <w:top w:val="single" w:sz="4" w:space="0" w:color="FFFFFF"/>
              <w:left w:val="single" w:sz="4" w:space="0" w:color="FFFFFF"/>
            </w:tcBorders>
          </w:tcPr>
          <w:p w14:paraId="3061106D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rPr>
                <w:b/>
              </w:rPr>
              <w:t xml:space="preserve">Codice Fiscale </w:t>
            </w:r>
          </w:p>
        </w:tc>
        <w:bookmarkStart w:id="10" w:name="Testo12"/>
        <w:tc>
          <w:tcPr>
            <w:tcW w:w="305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</w:tcPr>
          <w:p w14:paraId="16BFFC25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  <w:rPr>
                <w:b/>
              </w:rPr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"Testo12"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10"/>
          </w:p>
        </w:tc>
        <w:tc>
          <w:tcPr>
            <w:tcW w:w="162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E38C30C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ind w:left="-181"/>
              <w:jc w:val="both"/>
            </w:pPr>
            <w:r w:rsidRPr="00B51FEE">
              <w:rPr>
                <w:b/>
              </w:rPr>
              <w:t xml:space="preserve">   Partita IVA </w:t>
            </w:r>
          </w:p>
        </w:tc>
        <w:bookmarkStart w:id="11" w:name="Testo13"/>
        <w:tc>
          <w:tcPr>
            <w:tcW w:w="40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29F989F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jc w:val="both"/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"Testo13"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11"/>
          </w:p>
        </w:tc>
      </w:tr>
      <w:tr w:rsidR="00507227" w:rsidRPr="00B51FEE" w14:paraId="3D8E2DC8" w14:textId="77777777" w:rsidTr="00242DA3">
        <w:trPr>
          <w:trHeight w:val="489"/>
        </w:trPr>
        <w:tc>
          <w:tcPr>
            <w:tcW w:w="5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bottom"/>
          </w:tcPr>
          <w:p w14:paraId="7534E4E6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</w:pPr>
            <w:proofErr w:type="spellStart"/>
            <w:r w:rsidRPr="00B51FEE">
              <w:rPr>
                <w:b/>
              </w:rPr>
              <w:t>tel</w:t>
            </w:r>
            <w:proofErr w:type="spellEnd"/>
          </w:p>
        </w:tc>
        <w:bookmarkStart w:id="12" w:name="Testo14"/>
        <w:tc>
          <w:tcPr>
            <w:tcW w:w="191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  <w:vAlign w:val="bottom"/>
          </w:tcPr>
          <w:p w14:paraId="093E2FE3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rPr>
                <w:b/>
              </w:rPr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"Testo14"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12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</w:tcBorders>
            <w:vAlign w:val="bottom"/>
          </w:tcPr>
          <w:p w14:paraId="31BFD355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</w:pPr>
            <w:r w:rsidRPr="00B51FEE">
              <w:rPr>
                <w:b/>
              </w:rPr>
              <w:t>fax</w:t>
            </w:r>
          </w:p>
        </w:tc>
        <w:bookmarkStart w:id="13" w:name="Testo15"/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vAlign w:val="bottom"/>
          </w:tcPr>
          <w:p w14:paraId="271B42BD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rPr>
                <w:b/>
              </w:rPr>
            </w:pPr>
            <w:r w:rsidRPr="00B51FEE">
              <w:rPr>
                <w:b/>
              </w:rPr>
              <w:fldChar w:fldCharType="begin"/>
            </w:r>
            <w:r w:rsidRPr="00B51FEE">
              <w:rPr>
                <w:b/>
              </w:rPr>
              <w:instrText xml:space="preserve"> FILLIN "Testo15"</w:instrText>
            </w:r>
            <w:r w:rsidRPr="00B51FEE">
              <w:rPr>
                <w:b/>
              </w:rPr>
              <w:fldChar w:fldCharType="separate"/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t> </w:t>
            </w:r>
            <w:r w:rsidRPr="00B51FEE">
              <w:rPr>
                <w:b/>
              </w:rPr>
              <w:fldChar w:fldCharType="end"/>
            </w:r>
            <w:bookmarkEnd w:id="13"/>
          </w:p>
        </w:tc>
        <w:tc>
          <w:tcPr>
            <w:tcW w:w="10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bottom"/>
          </w:tcPr>
          <w:p w14:paraId="5BDC24D9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pacing w:before="120" w:after="0" w:line="360" w:lineRule="auto"/>
              <w:ind w:left="-179" w:right="-112"/>
              <w:rPr>
                <w:b/>
              </w:rPr>
            </w:pPr>
            <w:r w:rsidRPr="00B51FEE">
              <w:rPr>
                <w:b/>
              </w:rPr>
              <w:t xml:space="preserve">   email</w:t>
            </w:r>
          </w:p>
        </w:tc>
        <w:tc>
          <w:tcPr>
            <w:tcW w:w="460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bottom"/>
          </w:tcPr>
          <w:p w14:paraId="277E9105" w14:textId="77777777" w:rsidR="00507227" w:rsidRPr="00B51FEE" w:rsidRDefault="00507227">
            <w:pPr>
              <w:tabs>
                <w:tab w:val="center" w:pos="3119"/>
                <w:tab w:val="center" w:pos="7938"/>
              </w:tabs>
              <w:snapToGrid w:val="0"/>
              <w:spacing w:before="120" w:after="0" w:line="360" w:lineRule="auto"/>
              <w:rPr>
                <w:b/>
              </w:rPr>
            </w:pPr>
            <w:bookmarkStart w:id="14" w:name="Testo16"/>
            <w:bookmarkEnd w:id="14"/>
          </w:p>
        </w:tc>
      </w:tr>
    </w:tbl>
    <w:p w14:paraId="127F17A4" w14:textId="77777777" w:rsidR="00507227" w:rsidRPr="00B51FEE" w:rsidRDefault="00507227">
      <w:pPr>
        <w:widowControl w:val="0"/>
        <w:spacing w:after="0" w:line="360" w:lineRule="auto"/>
        <w:jc w:val="both"/>
      </w:pPr>
    </w:p>
    <w:p w14:paraId="30BABB15" w14:textId="77777777" w:rsidR="00507227" w:rsidRPr="00B51FEE" w:rsidRDefault="00507227">
      <w:pPr>
        <w:tabs>
          <w:tab w:val="center" w:pos="3119"/>
          <w:tab w:val="center" w:pos="7938"/>
        </w:tabs>
        <w:spacing w:after="0" w:line="360" w:lineRule="auto"/>
        <w:jc w:val="both"/>
        <w:rPr>
          <w:b/>
          <w:bCs/>
        </w:rPr>
      </w:pPr>
      <w:r w:rsidRPr="00B51FEE">
        <w:rPr>
          <w:i/>
        </w:rPr>
        <w:tab/>
      </w:r>
      <w:r w:rsidRPr="00B51FEE">
        <w:t xml:space="preserve">Consapevole delle sanzioni penali, nel caso di dichiarazioni non veritiere, di formazione o uso di atti falsi, richiamate dall'art. 76 del D.P.R. 445 del 28 dicembre 2000, ai fini dell’erogazione del finanziamento regionale </w:t>
      </w:r>
    </w:p>
    <w:p w14:paraId="06A7D991" w14:textId="77777777" w:rsidR="00507227" w:rsidRPr="00B51FEE" w:rsidRDefault="00507227" w:rsidP="004C5B5B">
      <w:pPr>
        <w:autoSpaceDE w:val="0"/>
        <w:spacing w:after="120" w:line="360" w:lineRule="auto"/>
        <w:jc w:val="center"/>
      </w:pPr>
      <w:r w:rsidRPr="00B51FEE">
        <w:rPr>
          <w:b/>
          <w:bCs/>
        </w:rPr>
        <w:t>1) Dichiara</w:t>
      </w:r>
      <w:r w:rsidRPr="00B51FEE">
        <w:rPr>
          <w:bCs/>
        </w:rPr>
        <w:t xml:space="preserve"> che l’Ente di cui è Rappresentante Legale</w:t>
      </w:r>
    </w:p>
    <w:p w14:paraId="70524758" w14:textId="77777777" w:rsidR="00507227" w:rsidRPr="00B51FEE" w:rsidRDefault="00507227">
      <w:pPr>
        <w:tabs>
          <w:tab w:val="left" w:pos="739"/>
        </w:tabs>
        <w:autoSpaceDE w:val="0"/>
        <w:spacing w:before="120" w:after="120" w:line="360" w:lineRule="auto"/>
        <w:ind w:left="312"/>
        <w:jc w:val="both"/>
        <w:rPr>
          <w:b/>
          <w:bCs/>
          <w:i/>
          <w:iCs/>
        </w:rPr>
      </w:pPr>
      <w:r w:rsidRPr="00B51FEE"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FEE">
        <w:instrText xml:space="preserve"> FORMCHECKBOX </w:instrText>
      </w:r>
      <w:r w:rsidR="00DA54EA">
        <w:fldChar w:fldCharType="separate"/>
      </w:r>
      <w:r w:rsidRPr="00B51FEE">
        <w:fldChar w:fldCharType="end"/>
      </w:r>
      <w:r w:rsidRPr="00B51FEE">
        <w:rPr>
          <w:bCs/>
        </w:rPr>
        <w:tab/>
      </w:r>
      <w:proofErr w:type="gramStart"/>
      <w:r w:rsidRPr="00B51FEE">
        <w:rPr>
          <w:bCs/>
        </w:rPr>
        <w:t>E'</w:t>
      </w:r>
      <w:proofErr w:type="gramEnd"/>
      <w:r w:rsidRPr="00B51FEE">
        <w:rPr>
          <w:bCs/>
        </w:rPr>
        <w:t xml:space="preserve"> soggetto alla ritenuta Irpef/Ires del 4% (ex art. 28 comma II DPR 600/1973) in quanto Impresa Commerciale o Ente non Commerciale, ma con attività suscettibile di ricevere corrispettivi aventi natura commerciale di cui all’art. 55 DPR 917/1986, modificato con </w:t>
      </w:r>
      <w:proofErr w:type="spellStart"/>
      <w:r w:rsidRPr="00B51FEE">
        <w:rPr>
          <w:bCs/>
        </w:rPr>
        <w:t>D.Lgs.</w:t>
      </w:r>
      <w:proofErr w:type="spellEnd"/>
      <w:r w:rsidRPr="00B51FEE">
        <w:rPr>
          <w:bCs/>
        </w:rPr>
        <w:t xml:space="preserve"> 344/2003 e </w:t>
      </w:r>
      <w:proofErr w:type="spellStart"/>
      <w:r w:rsidRPr="00B51FEE">
        <w:rPr>
          <w:bCs/>
        </w:rPr>
        <w:t>s.m.i.</w:t>
      </w:r>
      <w:proofErr w:type="spellEnd"/>
      <w:r w:rsidRPr="00B51FEE">
        <w:rPr>
          <w:bCs/>
        </w:rPr>
        <w:t>;</w:t>
      </w:r>
    </w:p>
    <w:p w14:paraId="1F87F99A" w14:textId="77777777" w:rsidR="00507227" w:rsidRPr="00B51FEE" w:rsidRDefault="00507227">
      <w:pPr>
        <w:tabs>
          <w:tab w:val="left" w:pos="739"/>
        </w:tabs>
        <w:autoSpaceDE w:val="0"/>
        <w:spacing w:before="120" w:after="120" w:line="360" w:lineRule="auto"/>
        <w:ind w:left="287"/>
        <w:jc w:val="both"/>
      </w:pPr>
      <w:r w:rsidRPr="00B51FEE">
        <w:rPr>
          <w:b/>
          <w:bCs/>
          <w:i/>
          <w:iCs/>
        </w:rPr>
        <w:t>Ovvero:</w:t>
      </w:r>
    </w:p>
    <w:p w14:paraId="3E7F3B86" w14:textId="77777777" w:rsidR="00507227" w:rsidRPr="00B51FEE" w:rsidRDefault="00507227">
      <w:pPr>
        <w:autoSpaceDE w:val="0"/>
        <w:spacing w:before="120" w:after="120" w:line="360" w:lineRule="auto"/>
        <w:ind w:left="287" w:hanging="32"/>
        <w:jc w:val="both"/>
        <w:rPr>
          <w:b/>
          <w:bCs/>
        </w:rPr>
      </w:pPr>
      <w:r w:rsidRPr="00B51FEE"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FEE">
        <w:instrText xml:space="preserve"> FORMCHECKBOX </w:instrText>
      </w:r>
      <w:r w:rsidR="00DA54EA">
        <w:fldChar w:fldCharType="separate"/>
      </w:r>
      <w:r w:rsidRPr="00B51FEE">
        <w:fldChar w:fldCharType="end"/>
      </w:r>
      <w:r w:rsidRPr="00B51FEE">
        <w:rPr>
          <w:bCs/>
        </w:rPr>
        <w:tab/>
        <w:t xml:space="preserve">Non è soggetto alla ritenuta Irpef/Ires del 4% (ex art. 28 comma II DPR 600/1973) in quanto Ente non Commerciale che svolge attività diverse da quelle di cui all’art. 55 DPR 917/86, ovvero non svolge abitualmente o in via occasionale attività produttiva di reddito d’impresa quale risulta dalle norme fiscali in materia o ONLUS in base all’art. 16 del </w:t>
      </w:r>
      <w:proofErr w:type="spellStart"/>
      <w:r w:rsidRPr="00B51FEE">
        <w:rPr>
          <w:bCs/>
        </w:rPr>
        <w:t>D.Lgs.</w:t>
      </w:r>
      <w:proofErr w:type="spellEnd"/>
      <w:r w:rsidRPr="00B51FEE">
        <w:rPr>
          <w:bCs/>
        </w:rPr>
        <w:t xml:space="preserve"> 460/1997.</w:t>
      </w:r>
    </w:p>
    <w:p w14:paraId="321B4E76" w14:textId="77777777" w:rsidR="00507227" w:rsidRPr="00B51FEE" w:rsidRDefault="00507227">
      <w:pPr>
        <w:autoSpaceDE w:val="0"/>
        <w:spacing w:before="120" w:after="120" w:line="360" w:lineRule="auto"/>
        <w:jc w:val="center"/>
      </w:pPr>
      <w:r w:rsidRPr="00B51FEE">
        <w:rPr>
          <w:b/>
          <w:bCs/>
        </w:rPr>
        <w:t>2) Dichiara</w:t>
      </w:r>
      <w:r w:rsidRPr="00B51FEE">
        <w:rPr>
          <w:bCs/>
        </w:rPr>
        <w:t xml:space="preserve"> che il medesimo Ente</w:t>
      </w:r>
    </w:p>
    <w:bookmarkStart w:id="15" w:name="Controllo11"/>
    <w:p w14:paraId="5C9DC2FB" w14:textId="77777777" w:rsidR="00507227" w:rsidRPr="00B51FEE" w:rsidRDefault="00507227" w:rsidP="00B51FEE">
      <w:pPr>
        <w:pStyle w:val="Paragrafoelenco1"/>
        <w:autoSpaceDE w:val="0"/>
        <w:spacing w:before="120" w:after="0" w:line="360" w:lineRule="auto"/>
        <w:ind w:left="357"/>
        <w:jc w:val="both"/>
      </w:pPr>
      <w:r w:rsidRPr="00B51FEE"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FEE">
        <w:instrText xml:space="preserve"> FORMCHECKBOX </w:instrText>
      </w:r>
      <w:r w:rsidR="00DA54EA">
        <w:fldChar w:fldCharType="separate"/>
      </w:r>
      <w:r w:rsidRPr="00B51FEE">
        <w:fldChar w:fldCharType="end"/>
      </w:r>
      <w:bookmarkEnd w:id="15"/>
      <w:r w:rsidRPr="00B51FEE">
        <w:tab/>
        <w:t>Ha attivato le seguenti posizioni previdenziali:</w:t>
      </w:r>
    </w:p>
    <w:p w14:paraId="2B4E0747" w14:textId="77777777" w:rsidR="00507227" w:rsidRPr="00B51FEE" w:rsidRDefault="00507227" w:rsidP="00B51FEE">
      <w:pPr>
        <w:pStyle w:val="Paragrafoelenco1"/>
        <w:widowControl w:val="0"/>
        <w:numPr>
          <w:ilvl w:val="1"/>
          <w:numId w:val="1"/>
        </w:numPr>
        <w:tabs>
          <w:tab w:val="left" w:pos="3261"/>
        </w:tabs>
        <w:spacing w:before="120" w:after="0" w:line="360" w:lineRule="auto"/>
        <w:ind w:left="1434" w:hanging="357"/>
        <w:jc w:val="both"/>
      </w:pPr>
      <w:r w:rsidRPr="00B51FEE">
        <w:lastRenderedPageBreak/>
        <w:t xml:space="preserve">INPS, matricola n. </w:t>
      </w:r>
      <w:bookmarkStart w:id="16" w:name="Testo17"/>
      <w:r w:rsidRPr="00B51FEE">
        <w:fldChar w:fldCharType="begin"/>
      </w:r>
      <w:r w:rsidRPr="00B51FEE">
        <w:instrText xml:space="preserve"> FILLIN "Testo17"</w:instrText>
      </w:r>
      <w:r w:rsidRPr="00B51FEE">
        <w:fldChar w:fldCharType="separate"/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fldChar w:fldCharType="end"/>
      </w:r>
      <w:bookmarkEnd w:id="16"/>
      <w:r w:rsidRPr="00B51FEE">
        <w:t xml:space="preserve">, sede competente </w:t>
      </w:r>
      <w:r>
        <w:fldChar w:fldCharType="begin"/>
      </w:r>
      <w:r>
        <w:instrText xml:space="preserve"> FILLIN "Testo17"</w:instrText>
      </w:r>
      <w:r>
        <w:fldChar w:fldCharType="separate"/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>
        <w:fldChar w:fldCharType="end"/>
      </w:r>
    </w:p>
    <w:p w14:paraId="6B79FE70" w14:textId="44084EBB" w:rsidR="00507227" w:rsidRPr="00B51FEE" w:rsidRDefault="00FF3C41">
      <w:pPr>
        <w:pStyle w:val="Paragrafoelenco1"/>
        <w:widowControl w:val="0"/>
        <w:numPr>
          <w:ilvl w:val="1"/>
          <w:numId w:val="1"/>
        </w:numPr>
        <w:tabs>
          <w:tab w:val="left" w:pos="3261"/>
        </w:tabs>
        <w:spacing w:before="120" w:after="120" w:line="36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D5DD1" wp14:editId="08BFE030">
                <wp:simplePos x="0" y="0"/>
                <wp:positionH relativeFrom="column">
                  <wp:posOffset>5654040</wp:posOffset>
                </wp:positionH>
                <wp:positionV relativeFrom="paragraph">
                  <wp:posOffset>91440</wp:posOffset>
                </wp:positionV>
                <wp:extent cx="546100" cy="2387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9A6F2" w14:textId="77777777" w:rsidR="00507227" w:rsidRPr="008A3B44" w:rsidRDefault="00507227" w:rsidP="008F02B0">
                            <w:pPr>
                              <w:pStyle w:val="Pidipagina"/>
                              <w:tabs>
                                <w:tab w:val="clear" w:pos="9638"/>
                                <w:tab w:val="right" w:pos="9072"/>
                              </w:tabs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8A3B44">
                              <w:rPr>
                                <w:sz w:val="18"/>
                                <w:szCs w:val="18"/>
                              </w:rPr>
                              <w:t xml:space="preserve"> di 2</w:t>
                            </w:r>
                          </w:p>
                          <w:p w14:paraId="4E2642FE" w14:textId="77777777" w:rsidR="00507227" w:rsidRDefault="00507227" w:rsidP="008F02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157D5D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5.2pt;margin-top:7.2pt;width:43pt;height: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" stroked="f">
                <v:textbox>
                  <w:txbxContent>
                    <w:p w14:paraId="1719A6F2" w14:textId="77777777" w:rsidR="00507227" w:rsidRPr="008A3B44" w:rsidRDefault="00507227" w:rsidP="008F02B0">
                      <w:pPr>
                        <w:pStyle w:val="Pidipagina"/>
                        <w:tabs>
                          <w:tab w:val="clear" w:pos="9638"/>
                          <w:tab w:val="right" w:pos="9072"/>
                        </w:tabs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8A3B44">
                        <w:rPr>
                          <w:sz w:val="18"/>
                          <w:szCs w:val="18"/>
                        </w:rPr>
                        <w:t xml:space="preserve"> di 2</w:t>
                      </w:r>
                    </w:p>
                    <w:p w14:paraId="4E2642FE" w14:textId="77777777" w:rsidR="00507227" w:rsidRDefault="00507227" w:rsidP="008F02B0"/>
                  </w:txbxContent>
                </v:textbox>
              </v:shape>
            </w:pict>
          </mc:Fallback>
        </mc:AlternateContent>
      </w:r>
      <w:r w:rsidR="00507227" w:rsidRPr="00B51FEE">
        <w:t xml:space="preserve">INAIL, posizione n.  </w:t>
      </w:r>
      <w:bookmarkStart w:id="17" w:name="Testo19"/>
      <w:r w:rsidR="00507227" w:rsidRPr="00B51FEE">
        <w:fldChar w:fldCharType="begin"/>
      </w:r>
      <w:r w:rsidR="00507227" w:rsidRPr="00B51FEE">
        <w:instrText xml:space="preserve"> FILLIN "Testo19"</w:instrText>
      </w:r>
      <w:r w:rsidR="00507227" w:rsidRPr="00B51FEE">
        <w:fldChar w:fldCharType="separate"/>
      </w:r>
      <w:r w:rsidR="00507227" w:rsidRPr="00B51FEE">
        <w:t> </w:t>
      </w:r>
      <w:r w:rsidR="00507227" w:rsidRPr="00B51FEE">
        <w:t> </w:t>
      </w:r>
      <w:r w:rsidR="00507227" w:rsidRPr="00B51FEE">
        <w:t> </w:t>
      </w:r>
      <w:r w:rsidR="00507227" w:rsidRPr="00B51FEE">
        <w:t> </w:t>
      </w:r>
      <w:r w:rsidR="00507227" w:rsidRPr="00B51FEE">
        <w:t> </w:t>
      </w:r>
      <w:r w:rsidR="00507227" w:rsidRPr="00B51FEE">
        <w:fldChar w:fldCharType="end"/>
      </w:r>
      <w:bookmarkEnd w:id="17"/>
      <w:r w:rsidR="00507227" w:rsidRPr="00B51FEE">
        <w:t xml:space="preserve">, sede competente </w:t>
      </w:r>
      <w:r>
        <w:fldChar w:fldCharType="begin"/>
      </w:r>
      <w:r>
        <w:instrText xml:space="preserve"> FILLIN "Testo17"</w:instrText>
      </w:r>
      <w:r>
        <w:fldChar w:fldCharType="separate"/>
      </w:r>
      <w:r w:rsidR="00507227" w:rsidRPr="00B51FEE">
        <w:t> </w:t>
      </w:r>
      <w:r w:rsidR="00507227" w:rsidRPr="00B51FEE">
        <w:t> </w:t>
      </w:r>
      <w:r w:rsidR="00507227" w:rsidRPr="00B51FEE">
        <w:t> </w:t>
      </w:r>
      <w:r w:rsidR="00507227" w:rsidRPr="00B51FEE">
        <w:t> </w:t>
      </w:r>
      <w:r w:rsidR="00507227" w:rsidRPr="00B51FEE">
        <w:t> </w:t>
      </w:r>
      <w:r>
        <w:fldChar w:fldCharType="end"/>
      </w:r>
    </w:p>
    <w:p w14:paraId="4223121D" w14:textId="77777777" w:rsidR="00507227" w:rsidRPr="00B51FEE" w:rsidRDefault="00507227">
      <w:pPr>
        <w:pStyle w:val="Paragrafoelenco1"/>
        <w:widowControl w:val="0"/>
        <w:tabs>
          <w:tab w:val="left" w:pos="3261"/>
        </w:tabs>
        <w:spacing w:before="120" w:after="120" w:line="360" w:lineRule="auto"/>
        <w:ind w:left="1083"/>
        <w:jc w:val="both"/>
      </w:pPr>
      <w:r w:rsidRPr="00B51FEE">
        <w:t>c.   Altra Cassa Previdenziale</w:t>
      </w:r>
      <w:r>
        <w:fldChar w:fldCharType="begin"/>
      </w:r>
      <w:r>
        <w:instrText xml:space="preserve"> FILLIN "Testo19"</w:instrText>
      </w:r>
      <w:r>
        <w:fldChar w:fldCharType="separate"/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>
        <w:fldChar w:fldCharType="end"/>
      </w:r>
      <w:r w:rsidRPr="00B51FEE">
        <w:t xml:space="preserve">, matricola n. </w:t>
      </w:r>
      <w:bookmarkStart w:id="18" w:name="Testo20"/>
      <w:r w:rsidRPr="00B51FEE">
        <w:fldChar w:fldCharType="begin"/>
      </w:r>
      <w:r w:rsidRPr="00B51FEE">
        <w:instrText xml:space="preserve"> FILLIN "Testo20"</w:instrText>
      </w:r>
      <w:r w:rsidRPr="00B51FEE">
        <w:fldChar w:fldCharType="separate"/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fldChar w:fldCharType="end"/>
      </w:r>
      <w:bookmarkEnd w:id="18"/>
      <w:r w:rsidRPr="00B51FEE">
        <w:t xml:space="preserve">, sede competente </w:t>
      </w:r>
      <w:r>
        <w:fldChar w:fldCharType="begin"/>
      </w:r>
      <w:r>
        <w:instrText xml:space="preserve"> FILLIN "Testo17"</w:instrText>
      </w:r>
      <w:r>
        <w:fldChar w:fldCharType="separate"/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>
        <w:fldChar w:fldCharType="end"/>
      </w:r>
    </w:p>
    <w:p w14:paraId="567AAD16" w14:textId="77777777" w:rsidR="00507227" w:rsidRPr="00B51FEE" w:rsidRDefault="00507227">
      <w:pPr>
        <w:pStyle w:val="Paragrafoelenco1"/>
        <w:autoSpaceDE w:val="0"/>
        <w:spacing w:before="120" w:after="120" w:line="360" w:lineRule="auto"/>
        <w:ind w:left="360"/>
        <w:jc w:val="both"/>
        <w:rPr>
          <w:i/>
          <w:iCs/>
        </w:rPr>
      </w:pPr>
      <w:r w:rsidRPr="00B51FEE">
        <w:t>ed è in regola con la liquidazione dei contributi, e non ha contenziosi in atto con gli Enti previdenziali e assistenziali e/o provvedimenti e/o azioni esecutive disposti dall’Autorità Giudiziaria.</w:t>
      </w:r>
    </w:p>
    <w:p w14:paraId="3B4F1AEE" w14:textId="77777777" w:rsidR="00507227" w:rsidRPr="00B51FEE" w:rsidRDefault="00507227">
      <w:pPr>
        <w:autoSpaceDE w:val="0"/>
        <w:spacing w:before="120" w:after="120" w:line="360" w:lineRule="auto"/>
        <w:ind w:left="359"/>
        <w:jc w:val="both"/>
      </w:pPr>
      <w:r w:rsidRPr="00B51FEE">
        <w:rPr>
          <w:i/>
          <w:iCs/>
        </w:rPr>
        <w:t>Ovvero:</w:t>
      </w:r>
    </w:p>
    <w:p w14:paraId="64C8F28D" w14:textId="77777777" w:rsidR="00507227" w:rsidRPr="00B51FEE" w:rsidRDefault="00507227">
      <w:pPr>
        <w:pStyle w:val="Paragrafoelenco1"/>
        <w:autoSpaceDE w:val="0"/>
        <w:spacing w:before="120" w:after="120" w:line="360" w:lineRule="auto"/>
        <w:ind w:left="360"/>
        <w:jc w:val="both"/>
        <w:rPr>
          <w:i/>
        </w:rPr>
      </w:pPr>
      <w:r w:rsidRPr="00B51FEE"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FEE">
        <w:instrText xml:space="preserve"> FORMCHECKBOX </w:instrText>
      </w:r>
      <w:r w:rsidR="00DA54EA">
        <w:fldChar w:fldCharType="separate"/>
      </w:r>
      <w:r w:rsidRPr="00B51FEE">
        <w:fldChar w:fldCharType="end"/>
      </w:r>
      <w:r w:rsidRPr="00B51FEE">
        <w:tab/>
        <w:t xml:space="preserve">Non è titolare di alcuna posizione assicurativa presso INPS, INAIL o altro, e dunque non è sottoposta all'obbligo della verifica di Regolarità Contributiva in quanto non ha dipendenti (*) </w:t>
      </w:r>
      <w:r w:rsidRPr="00B51FEE">
        <w:tab/>
        <w:t>e/o è soggetta a norme speciali.</w:t>
      </w:r>
    </w:p>
    <w:p w14:paraId="0C0E001D" w14:textId="77777777" w:rsidR="00507227" w:rsidRPr="00B51FEE" w:rsidRDefault="00507227">
      <w:pPr>
        <w:tabs>
          <w:tab w:val="left" w:pos="993"/>
        </w:tabs>
        <w:autoSpaceDE w:val="0"/>
        <w:spacing w:after="0" w:line="360" w:lineRule="auto"/>
        <w:ind w:left="993" w:hanging="284"/>
        <w:jc w:val="both"/>
      </w:pPr>
      <w:r w:rsidRPr="00B51FEE">
        <w:rPr>
          <w:i/>
        </w:rPr>
        <w:t>(*)</w:t>
      </w:r>
      <w:r>
        <w:rPr>
          <w:i/>
        </w:rPr>
        <w:t xml:space="preserve"> </w:t>
      </w:r>
      <w:r w:rsidRPr="00B51FEE">
        <w:rPr>
          <w:i/>
        </w:rPr>
        <w:t>Per “dipendente” deve intendersi ogni lavoratore a qualsiasi titolo e per il quale sussiste l’obbligo di versamento dei contributi previdenziali, assistenziali e/o assicurativi.</w:t>
      </w:r>
    </w:p>
    <w:p w14:paraId="102719CD" w14:textId="77777777" w:rsidR="00507227" w:rsidRPr="00B51FEE" w:rsidRDefault="00507227" w:rsidP="00A178EC">
      <w:pPr>
        <w:autoSpaceDE w:val="0"/>
        <w:spacing w:before="120" w:after="120" w:line="360" w:lineRule="auto"/>
        <w:jc w:val="center"/>
      </w:pPr>
      <w:r w:rsidRPr="00B51FEE">
        <w:rPr>
          <w:b/>
          <w:bCs/>
        </w:rPr>
        <w:t>3) Dichiara</w:t>
      </w:r>
      <w:r w:rsidRPr="00B51FEE">
        <w:rPr>
          <w:bCs/>
        </w:rPr>
        <w:t xml:space="preserve"> inoltre che per il medesimo Ente</w:t>
      </w:r>
    </w:p>
    <w:p w14:paraId="471588F7" w14:textId="77777777" w:rsidR="00507227" w:rsidRPr="00B51FEE" w:rsidRDefault="00507227">
      <w:pPr>
        <w:autoSpaceDE w:val="0"/>
        <w:spacing w:before="120" w:after="0" w:line="360" w:lineRule="auto"/>
        <w:jc w:val="both"/>
      </w:pPr>
      <w:r w:rsidRPr="00B51FEE">
        <w:t>l’imposta sul Valore Aggiunto IVA rappresenta una spesa realmente e definitivamente sostenuta e non è recuperabile nel rispetto della normativa di riferimento.</w:t>
      </w:r>
    </w:p>
    <w:p w14:paraId="20344E1D" w14:textId="77777777" w:rsidR="00507227" w:rsidRPr="00B51FEE" w:rsidRDefault="00507227">
      <w:pPr>
        <w:autoSpaceDE w:val="0"/>
        <w:spacing w:before="120" w:after="0" w:line="360" w:lineRule="auto"/>
        <w:jc w:val="both"/>
      </w:pPr>
    </w:p>
    <w:p w14:paraId="11A574F9" w14:textId="77777777" w:rsidR="00507227" w:rsidRPr="00B51FEE" w:rsidRDefault="00507227">
      <w:pPr>
        <w:autoSpaceDE w:val="0"/>
        <w:spacing w:before="120" w:after="0" w:line="360" w:lineRule="auto"/>
        <w:jc w:val="both"/>
      </w:pPr>
      <w:r w:rsidRPr="00B51FEE">
        <w:t>Il sottoscritto dichiara, inoltre, di essere informato, ai sensi e per gli effetti di cui all'art. 13 del D. Lgs. 196/03, che i dati personali forniti saranno trattati anche con strumenti informatici, esclusivamente nell'ambito del procedimento per il quale la presente dichiarazione è resa e si obbliga fin d'ora a comunicare qualsiasi variazione e/o aggiornamento ai dati qui inseriti.</w:t>
      </w:r>
    </w:p>
    <w:p w14:paraId="13851E0C" w14:textId="77777777" w:rsidR="00507227" w:rsidRPr="00B51FEE" w:rsidRDefault="00507227">
      <w:pPr>
        <w:autoSpaceDE w:val="0"/>
        <w:spacing w:before="120" w:after="0" w:line="360" w:lineRule="auto"/>
        <w:jc w:val="both"/>
      </w:pPr>
    </w:p>
    <w:p w14:paraId="74DE5E90" w14:textId="77777777" w:rsidR="00507227" w:rsidRPr="00B51FEE" w:rsidRDefault="00507227" w:rsidP="00A178EC">
      <w:pPr>
        <w:autoSpaceDE w:val="0"/>
        <w:spacing w:before="120" w:after="0" w:line="360" w:lineRule="auto"/>
        <w:jc w:val="both"/>
      </w:pPr>
      <w:r w:rsidRPr="00B51FEE">
        <w:t xml:space="preserve">Letto, confermato e sottoscritto </w:t>
      </w:r>
    </w:p>
    <w:p w14:paraId="11DEC0F6" w14:textId="77777777" w:rsidR="00507227" w:rsidRPr="00B51FEE" w:rsidRDefault="00507227">
      <w:pPr>
        <w:tabs>
          <w:tab w:val="left" w:pos="851"/>
          <w:tab w:val="center" w:pos="7513"/>
        </w:tabs>
        <w:autoSpaceDE w:val="0"/>
        <w:spacing w:after="0" w:line="360" w:lineRule="auto"/>
        <w:jc w:val="both"/>
      </w:pPr>
      <w:r w:rsidRPr="00B51FEE">
        <w:tab/>
      </w:r>
    </w:p>
    <w:p w14:paraId="299D6094" w14:textId="77777777" w:rsidR="00507227" w:rsidRPr="00B51FEE" w:rsidRDefault="00507227">
      <w:pPr>
        <w:tabs>
          <w:tab w:val="left" w:pos="851"/>
          <w:tab w:val="center" w:pos="7513"/>
        </w:tabs>
        <w:autoSpaceDE w:val="0"/>
        <w:spacing w:after="0" w:line="360" w:lineRule="auto"/>
        <w:jc w:val="both"/>
      </w:pPr>
      <w:r w:rsidRPr="00B51FEE">
        <w:tab/>
        <w:t xml:space="preserve">Data </w:t>
      </w:r>
      <w:bookmarkStart w:id="19" w:name="Testo18"/>
      <w:r w:rsidRPr="00B51FEE">
        <w:fldChar w:fldCharType="begin"/>
      </w:r>
      <w:r w:rsidRPr="00B51FEE">
        <w:instrText xml:space="preserve"> FILLIN "Testo18"</w:instrText>
      </w:r>
      <w:r w:rsidRPr="00B51FEE">
        <w:fldChar w:fldCharType="separate"/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fldChar w:fldCharType="end"/>
      </w:r>
      <w:bookmarkEnd w:id="19"/>
      <w:r w:rsidRPr="00B51FEE">
        <w:tab/>
      </w:r>
      <w:r>
        <w:t>La</w:t>
      </w:r>
      <w:r w:rsidRPr="00B51FEE">
        <w:t>/</w:t>
      </w:r>
      <w:r>
        <w:t>Il</w:t>
      </w:r>
      <w:r w:rsidRPr="00B51FEE">
        <w:t xml:space="preserve"> Dichiarante</w:t>
      </w:r>
    </w:p>
    <w:p w14:paraId="158EE4FC" w14:textId="77777777" w:rsidR="00507227" w:rsidRPr="00B51FEE" w:rsidRDefault="00507227">
      <w:pPr>
        <w:tabs>
          <w:tab w:val="center" w:pos="1560"/>
          <w:tab w:val="center" w:pos="7513"/>
        </w:tabs>
        <w:autoSpaceDE w:val="0"/>
        <w:spacing w:after="0" w:line="360" w:lineRule="auto"/>
        <w:jc w:val="both"/>
      </w:pPr>
      <w:r w:rsidRPr="00B51FEE">
        <w:tab/>
      </w:r>
      <w:r w:rsidRPr="00B51FEE">
        <w:tab/>
      </w:r>
      <w:bookmarkStart w:id="20" w:name="Testo21"/>
      <w:r w:rsidRPr="00B51FEE">
        <w:fldChar w:fldCharType="begin"/>
      </w:r>
      <w:r w:rsidRPr="00B51FEE">
        <w:instrText xml:space="preserve"> FILLIN "Testo21"</w:instrText>
      </w:r>
      <w:r w:rsidRPr="00B51FEE">
        <w:fldChar w:fldCharType="separate"/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t> </w:t>
      </w:r>
      <w:r w:rsidRPr="00B51FEE">
        <w:fldChar w:fldCharType="end"/>
      </w:r>
      <w:bookmarkEnd w:id="20"/>
    </w:p>
    <w:p w14:paraId="25F35B82" w14:textId="77777777" w:rsidR="00507227" w:rsidRPr="00B51FEE" w:rsidRDefault="00507227" w:rsidP="00242DA3"/>
    <w:p w14:paraId="040A5A67" w14:textId="77777777" w:rsidR="00507227" w:rsidRPr="00B51FEE" w:rsidRDefault="00507227" w:rsidP="00242DA3"/>
    <w:p w14:paraId="1C3AE288" w14:textId="77777777" w:rsidR="00507227" w:rsidRPr="00B51FEE" w:rsidRDefault="00507227" w:rsidP="00242DA3"/>
    <w:p w14:paraId="1A114F54" w14:textId="77777777" w:rsidR="00507227" w:rsidRPr="00B51FEE" w:rsidRDefault="00507227" w:rsidP="00242DA3"/>
    <w:p w14:paraId="251D0DC7" w14:textId="77777777" w:rsidR="00507227" w:rsidRPr="00B51FEE" w:rsidRDefault="00507227" w:rsidP="00242DA3"/>
    <w:p w14:paraId="66A650F9" w14:textId="5D8DF16A" w:rsidR="00507227" w:rsidRPr="00B51FEE" w:rsidRDefault="00FF3C41" w:rsidP="00242DA3">
      <w:pPr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4C9FC" wp14:editId="2B5E6BE7">
                <wp:simplePos x="0" y="0"/>
                <wp:positionH relativeFrom="column">
                  <wp:posOffset>5615940</wp:posOffset>
                </wp:positionH>
                <wp:positionV relativeFrom="paragraph">
                  <wp:posOffset>165100</wp:posOffset>
                </wp:positionV>
                <wp:extent cx="546100" cy="238760"/>
                <wp:effectExtent l="0" t="63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A9FE3" w14:textId="77777777" w:rsidR="00507227" w:rsidRPr="008A3B44" w:rsidRDefault="00507227" w:rsidP="008F02B0">
                            <w:pPr>
                              <w:pStyle w:val="Pidipagina"/>
                              <w:tabs>
                                <w:tab w:val="clear" w:pos="9638"/>
                                <w:tab w:val="right" w:pos="9072"/>
                              </w:tabs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8A3B44">
                              <w:rPr>
                                <w:sz w:val="18"/>
                                <w:szCs w:val="18"/>
                              </w:rPr>
                              <w:t xml:space="preserve"> di 2</w:t>
                            </w:r>
                          </w:p>
                          <w:p w14:paraId="3B04B011" w14:textId="77777777" w:rsidR="00507227" w:rsidRDefault="00507227" w:rsidP="008F02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584C9FC" id="Text Box 3" o:spid="_x0000_s1027" type="#_x0000_t202" style="position:absolute;margin-left:442.2pt;margin-top:13pt;width:43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" stroked="f">
                <v:textbox>
                  <w:txbxContent>
                    <w:p w14:paraId="63EA9FE3" w14:textId="77777777" w:rsidR="00507227" w:rsidRPr="008A3B44" w:rsidRDefault="00507227" w:rsidP="008F02B0">
                      <w:pPr>
                        <w:pStyle w:val="Pidipagina"/>
                        <w:tabs>
                          <w:tab w:val="clear" w:pos="9638"/>
                          <w:tab w:val="right" w:pos="9072"/>
                        </w:tabs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8A3B44">
                        <w:rPr>
                          <w:sz w:val="18"/>
                          <w:szCs w:val="18"/>
                        </w:rPr>
                        <w:t xml:space="preserve"> di 2</w:t>
                      </w:r>
                    </w:p>
                    <w:p w14:paraId="3B04B011" w14:textId="77777777" w:rsidR="00507227" w:rsidRDefault="00507227" w:rsidP="008F02B0"/>
                  </w:txbxContent>
                </v:textbox>
              </v:shape>
            </w:pict>
          </mc:Fallback>
        </mc:AlternateContent>
      </w:r>
    </w:p>
    <w:sectPr w:rsidR="00507227" w:rsidRPr="00B51FEE" w:rsidSect="002241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56" w:right="1133" w:bottom="1560" w:left="993" w:header="851" w:footer="65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95480" w14:textId="77777777" w:rsidR="00DA54EA" w:rsidRDefault="00DA54EA">
      <w:pPr>
        <w:spacing w:after="0" w:line="240" w:lineRule="auto"/>
      </w:pPr>
      <w:r>
        <w:separator/>
      </w:r>
    </w:p>
  </w:endnote>
  <w:endnote w:type="continuationSeparator" w:id="0">
    <w:p w14:paraId="503FB323" w14:textId="77777777" w:rsidR="00DA54EA" w:rsidRDefault="00DA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7F0D4" w14:textId="77777777" w:rsidR="00FF7080" w:rsidRDefault="00FF70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8FFA1" w14:textId="77777777" w:rsidR="00507227" w:rsidRDefault="00507227">
    <w:pPr>
      <w:pBdr>
        <w:top w:val="single" w:sz="4" w:space="1" w:color="000000"/>
      </w:pBdr>
      <w:autoSpaceDE w:val="0"/>
      <w:spacing w:after="0" w:line="240" w:lineRule="auto"/>
      <w:jc w:val="both"/>
    </w:pPr>
    <w:r>
      <w:rPr>
        <w:i/>
        <w:iCs/>
        <w:sz w:val="18"/>
        <w:szCs w:val="18"/>
      </w:rPr>
      <w:t xml:space="preserve">La firma della presente dichiarazione non è soggetta ad autenticazione, ai sensi dell'art. </w:t>
    </w:r>
    <w:r>
      <w:rPr>
        <w:i/>
        <w:sz w:val="18"/>
        <w:szCs w:val="18"/>
      </w:rPr>
      <w:t xml:space="preserve">46 </w:t>
    </w:r>
    <w:r>
      <w:rPr>
        <w:i/>
        <w:iCs/>
        <w:sz w:val="18"/>
        <w:szCs w:val="18"/>
      </w:rPr>
      <w:t xml:space="preserve">del D.P. R. </w:t>
    </w:r>
    <w:r>
      <w:rPr>
        <w:i/>
        <w:sz w:val="18"/>
        <w:szCs w:val="18"/>
      </w:rPr>
      <w:t xml:space="preserve">28 </w:t>
    </w:r>
    <w:r>
      <w:rPr>
        <w:i/>
        <w:iCs/>
        <w:sz w:val="18"/>
        <w:szCs w:val="18"/>
      </w:rPr>
      <w:t>dicembre 2000, n.</w:t>
    </w:r>
    <w:r>
      <w:rPr>
        <w:i/>
        <w:sz w:val="18"/>
        <w:szCs w:val="18"/>
      </w:rPr>
      <w:t xml:space="preserve">445. </w:t>
    </w:r>
    <w:r>
      <w:rPr>
        <w:i/>
        <w:iCs/>
        <w:sz w:val="18"/>
        <w:szCs w:val="18"/>
      </w:rPr>
      <w:t>Alla presente dovrà essere allegata fotocopia del documento d'identità in corso di validità.</w:t>
    </w:r>
  </w:p>
  <w:p w14:paraId="41B39AA1" w14:textId="77777777" w:rsidR="00507227" w:rsidRDefault="0050722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22FB3" w14:textId="77777777" w:rsidR="00FF7080" w:rsidRDefault="00FF70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0E126" w14:textId="77777777" w:rsidR="00DA54EA" w:rsidRDefault="00DA54EA">
      <w:pPr>
        <w:spacing w:after="0" w:line="240" w:lineRule="auto"/>
      </w:pPr>
      <w:r>
        <w:separator/>
      </w:r>
    </w:p>
  </w:footnote>
  <w:footnote w:type="continuationSeparator" w:id="0">
    <w:p w14:paraId="32922FFE" w14:textId="77777777" w:rsidR="00DA54EA" w:rsidRDefault="00DA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DCE13" w14:textId="77777777" w:rsidR="00FF7080" w:rsidRDefault="00FF70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924EC" w14:textId="614CAE9F" w:rsidR="00507227" w:rsidRDefault="00507227" w:rsidP="001A22A8">
    <w:pPr>
      <w:autoSpaceDE w:val="0"/>
      <w:spacing w:after="0" w:line="240" w:lineRule="auto"/>
      <w:jc w:val="right"/>
      <w:rPr>
        <w:b/>
        <w:bCs/>
      </w:rPr>
    </w:pPr>
    <w:r>
      <w:rPr>
        <w:b/>
        <w:bCs/>
      </w:rPr>
      <w:t xml:space="preserve">ALLEGATO </w:t>
    </w:r>
    <w:r w:rsidR="00FF7080">
      <w:rPr>
        <w:b/>
        <w:bCs/>
      </w:rPr>
      <w:t>G</w:t>
    </w:r>
  </w:p>
  <w:p w14:paraId="3493DAA4" w14:textId="77777777" w:rsidR="00A178EC" w:rsidRPr="00B51FEE" w:rsidRDefault="00A178EC" w:rsidP="001A22A8">
    <w:pPr>
      <w:autoSpaceDE w:val="0"/>
      <w:spacing w:after="0" w:line="240" w:lineRule="auto"/>
      <w:jc w:val="right"/>
      <w:rPr>
        <w:b/>
        <w:bCs/>
      </w:rPr>
    </w:pPr>
  </w:p>
  <w:p w14:paraId="25454113" w14:textId="77777777" w:rsidR="00A178EC" w:rsidRPr="0074602A" w:rsidRDefault="00A178EC" w:rsidP="00A178EC">
    <w:pPr>
      <w:pStyle w:val="Corpotesto"/>
      <w:spacing w:after="0"/>
      <w:ind w:left="2272" w:firstLine="608"/>
      <w:rPr>
        <w:rFonts w:asciiTheme="minorHAnsi" w:hAnsiTheme="minorHAnsi" w:cstheme="minorHAnsi"/>
        <w:b/>
        <w:bCs/>
      </w:rPr>
    </w:pPr>
    <w:r w:rsidRPr="0074602A">
      <w:rPr>
        <w:rFonts w:asciiTheme="minorHAnsi" w:hAnsiTheme="minorHAnsi" w:cstheme="minorHAnsi"/>
        <w:b/>
        <w:bCs/>
      </w:rPr>
      <w:t xml:space="preserve">All’Area III </w:t>
    </w:r>
  </w:p>
  <w:p w14:paraId="6CDE4DCA" w14:textId="77777777" w:rsidR="00A178EC" w:rsidRPr="0074602A" w:rsidRDefault="00A178EC" w:rsidP="00A178EC">
    <w:pPr>
      <w:pStyle w:val="Corpotesto"/>
      <w:spacing w:after="0"/>
      <w:ind w:left="2272" w:firstLine="608"/>
      <w:rPr>
        <w:rFonts w:asciiTheme="minorHAnsi" w:hAnsiTheme="minorHAnsi" w:cstheme="minorHAnsi"/>
        <w:b/>
        <w:bCs/>
      </w:rPr>
    </w:pPr>
    <w:r w:rsidRPr="0074602A">
      <w:rPr>
        <w:rFonts w:asciiTheme="minorHAnsi" w:hAnsiTheme="minorHAnsi" w:cstheme="minorHAnsi"/>
        <w:b/>
        <w:bCs/>
      </w:rPr>
      <w:t>Attività culturali – Sport – Turismo – Pubblica Istruzione – Servizi Sociali</w:t>
    </w:r>
  </w:p>
  <w:p w14:paraId="275B410F" w14:textId="77777777" w:rsidR="00A178EC" w:rsidRPr="0074602A" w:rsidRDefault="00A178EC" w:rsidP="00A178EC">
    <w:pPr>
      <w:pStyle w:val="Corpotesto"/>
      <w:spacing w:after="0"/>
      <w:ind w:left="2272" w:firstLine="608"/>
      <w:rPr>
        <w:rFonts w:asciiTheme="minorHAnsi" w:hAnsiTheme="minorHAnsi" w:cstheme="minorHAnsi"/>
      </w:rPr>
    </w:pPr>
    <w:r w:rsidRPr="0074602A">
      <w:rPr>
        <w:rFonts w:asciiTheme="minorHAnsi" w:hAnsiTheme="minorHAnsi" w:cstheme="minorHAnsi"/>
        <w:b/>
        <w:bCs/>
      </w:rPr>
      <w:t>C</w:t>
    </w:r>
    <w:r w:rsidRPr="0074602A">
      <w:rPr>
        <w:rStyle w:val="Enfasigrassetto"/>
        <w:rFonts w:asciiTheme="minorHAnsi" w:hAnsiTheme="minorHAnsi" w:cstheme="minorHAnsi"/>
      </w:rPr>
      <w:t>omune di Comune di Polignano a Mare</w:t>
    </w:r>
  </w:p>
  <w:p w14:paraId="1827CA7E" w14:textId="77777777" w:rsidR="00A178EC" w:rsidRDefault="00A178EC" w:rsidP="00A178EC">
    <w:pPr>
      <w:autoSpaceDE w:val="0"/>
      <w:spacing w:after="0" w:line="240" w:lineRule="auto"/>
      <w:rPr>
        <w:b/>
        <w:bCs/>
        <w:sz w:val="28"/>
        <w:szCs w:val="28"/>
      </w:rPr>
    </w:pPr>
  </w:p>
  <w:p w14:paraId="555A34B8" w14:textId="1BFEC712" w:rsidR="00507227" w:rsidRPr="00AF5EF8" w:rsidRDefault="00507227">
    <w:pPr>
      <w:autoSpaceDE w:val="0"/>
      <w:spacing w:after="0" w:line="240" w:lineRule="auto"/>
      <w:jc w:val="center"/>
      <w:rPr>
        <w:sz w:val="28"/>
        <w:szCs w:val="28"/>
      </w:rPr>
    </w:pPr>
    <w:r w:rsidRPr="00AF5EF8">
      <w:rPr>
        <w:b/>
        <w:bCs/>
        <w:sz w:val="28"/>
        <w:szCs w:val="28"/>
      </w:rPr>
      <w:t>DICHIARAZIONE SOSTITUTIVA DI CERTIFICAZIONE</w:t>
    </w:r>
  </w:p>
  <w:p w14:paraId="00A55F86" w14:textId="77777777" w:rsidR="00507227" w:rsidRPr="009C37C9" w:rsidRDefault="00507227">
    <w:pPr>
      <w:autoSpaceDE w:val="0"/>
      <w:spacing w:after="360" w:line="240" w:lineRule="auto"/>
      <w:jc w:val="center"/>
    </w:pPr>
    <w:r w:rsidRPr="009C37C9">
      <w:t>(ai sensi dell'art. 46 del D.P.R. 28 dicembre 2000, n.445)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5811" w14:textId="77777777" w:rsidR="00FF7080" w:rsidRDefault="00FF70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DA3"/>
    <w:rsid w:val="000166DA"/>
    <w:rsid w:val="000204FD"/>
    <w:rsid w:val="00063384"/>
    <w:rsid w:val="00073949"/>
    <w:rsid w:val="001000EF"/>
    <w:rsid w:val="0012461F"/>
    <w:rsid w:val="0017321F"/>
    <w:rsid w:val="00195DA7"/>
    <w:rsid w:val="001A22A8"/>
    <w:rsid w:val="001F2ADB"/>
    <w:rsid w:val="002241E7"/>
    <w:rsid w:val="00242DA3"/>
    <w:rsid w:val="002459F3"/>
    <w:rsid w:val="00261C58"/>
    <w:rsid w:val="00273927"/>
    <w:rsid w:val="00282370"/>
    <w:rsid w:val="002E7E95"/>
    <w:rsid w:val="0032530B"/>
    <w:rsid w:val="00327BDD"/>
    <w:rsid w:val="003332D7"/>
    <w:rsid w:val="003561C4"/>
    <w:rsid w:val="00387049"/>
    <w:rsid w:val="00403FB7"/>
    <w:rsid w:val="00491D32"/>
    <w:rsid w:val="004B1BA9"/>
    <w:rsid w:val="004C5B5B"/>
    <w:rsid w:val="004E051A"/>
    <w:rsid w:val="005012EE"/>
    <w:rsid w:val="00507227"/>
    <w:rsid w:val="005E687B"/>
    <w:rsid w:val="006D3249"/>
    <w:rsid w:val="00721123"/>
    <w:rsid w:val="008A3B44"/>
    <w:rsid w:val="008E6F1D"/>
    <w:rsid w:val="008F02B0"/>
    <w:rsid w:val="00922C04"/>
    <w:rsid w:val="00944832"/>
    <w:rsid w:val="00994B6D"/>
    <w:rsid w:val="009A2897"/>
    <w:rsid w:val="009C2958"/>
    <w:rsid w:val="009C37C9"/>
    <w:rsid w:val="00A178EC"/>
    <w:rsid w:val="00A17C07"/>
    <w:rsid w:val="00AF5EF8"/>
    <w:rsid w:val="00B079F0"/>
    <w:rsid w:val="00B51FEE"/>
    <w:rsid w:val="00BE2789"/>
    <w:rsid w:val="00BF6D20"/>
    <w:rsid w:val="00C63A20"/>
    <w:rsid w:val="00CC71F0"/>
    <w:rsid w:val="00D4598E"/>
    <w:rsid w:val="00D75F34"/>
    <w:rsid w:val="00DA54EA"/>
    <w:rsid w:val="00DD3C81"/>
    <w:rsid w:val="00E12A58"/>
    <w:rsid w:val="00E77BCA"/>
    <w:rsid w:val="00EB3E1A"/>
    <w:rsid w:val="00FF3C41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881D11"/>
  <w15:docId w15:val="{FDA4E00E-016F-4200-805C-17968321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1E7"/>
    <w:pPr>
      <w:suppressAutoHyphens/>
      <w:spacing w:after="200" w:line="276" w:lineRule="auto"/>
    </w:pPr>
    <w:rPr>
      <w:rFonts w:ascii="Calibri" w:hAnsi="Calibri" w:cs="Calibri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uiPriority w:val="99"/>
    <w:rsid w:val="002241E7"/>
  </w:style>
  <w:style w:type="character" w:customStyle="1" w:styleId="WW8Num2z0">
    <w:name w:val="WW8Num2z0"/>
    <w:uiPriority w:val="99"/>
    <w:rsid w:val="002241E7"/>
  </w:style>
  <w:style w:type="character" w:customStyle="1" w:styleId="WW8Num2z1">
    <w:name w:val="WW8Num2z1"/>
    <w:uiPriority w:val="99"/>
    <w:rsid w:val="002241E7"/>
  </w:style>
  <w:style w:type="character" w:customStyle="1" w:styleId="WW8Num2z2">
    <w:name w:val="WW8Num2z2"/>
    <w:uiPriority w:val="99"/>
    <w:rsid w:val="002241E7"/>
  </w:style>
  <w:style w:type="character" w:customStyle="1" w:styleId="WW8Num2z3">
    <w:name w:val="WW8Num2z3"/>
    <w:uiPriority w:val="99"/>
    <w:rsid w:val="002241E7"/>
  </w:style>
  <w:style w:type="character" w:customStyle="1" w:styleId="WW8Num2z4">
    <w:name w:val="WW8Num2z4"/>
    <w:uiPriority w:val="99"/>
    <w:rsid w:val="002241E7"/>
  </w:style>
  <w:style w:type="character" w:customStyle="1" w:styleId="WW8Num2z5">
    <w:name w:val="WW8Num2z5"/>
    <w:uiPriority w:val="99"/>
    <w:rsid w:val="002241E7"/>
  </w:style>
  <w:style w:type="character" w:customStyle="1" w:styleId="WW8Num2z6">
    <w:name w:val="WW8Num2z6"/>
    <w:uiPriority w:val="99"/>
    <w:rsid w:val="002241E7"/>
  </w:style>
  <w:style w:type="character" w:customStyle="1" w:styleId="WW8Num2z7">
    <w:name w:val="WW8Num2z7"/>
    <w:uiPriority w:val="99"/>
    <w:rsid w:val="002241E7"/>
  </w:style>
  <w:style w:type="character" w:customStyle="1" w:styleId="WW8Num2z8">
    <w:name w:val="WW8Num2z8"/>
    <w:uiPriority w:val="99"/>
    <w:rsid w:val="002241E7"/>
  </w:style>
  <w:style w:type="character" w:customStyle="1" w:styleId="Carpredefinitoparagrafo2">
    <w:name w:val="Car. predefinito paragrafo2"/>
    <w:uiPriority w:val="99"/>
    <w:rsid w:val="002241E7"/>
  </w:style>
  <w:style w:type="character" w:customStyle="1" w:styleId="WW8Num3z0">
    <w:name w:val="WW8Num3z0"/>
    <w:uiPriority w:val="99"/>
    <w:rsid w:val="002241E7"/>
  </w:style>
  <w:style w:type="character" w:customStyle="1" w:styleId="WW8Num4z0">
    <w:name w:val="WW8Num4z0"/>
    <w:uiPriority w:val="99"/>
    <w:rsid w:val="002241E7"/>
    <w:rPr>
      <w:rFonts w:ascii="Symbol" w:hAnsi="Symbol"/>
      <w:sz w:val="28"/>
    </w:rPr>
  </w:style>
  <w:style w:type="character" w:customStyle="1" w:styleId="WW8Num4z1">
    <w:name w:val="WW8Num4z1"/>
    <w:uiPriority w:val="99"/>
    <w:rsid w:val="002241E7"/>
  </w:style>
  <w:style w:type="character" w:customStyle="1" w:styleId="Carpredefinitoparagrafo1">
    <w:name w:val="Car. predefinito paragrafo1"/>
    <w:uiPriority w:val="99"/>
    <w:rsid w:val="002241E7"/>
  </w:style>
  <w:style w:type="character" w:customStyle="1" w:styleId="IntestazioneCarattere">
    <w:name w:val="Intestazione Carattere"/>
    <w:uiPriority w:val="99"/>
    <w:rsid w:val="002241E7"/>
  </w:style>
  <w:style w:type="character" w:customStyle="1" w:styleId="PidipaginaCarattere">
    <w:name w:val="Piè di pagina Carattere"/>
    <w:uiPriority w:val="99"/>
    <w:rsid w:val="002241E7"/>
  </w:style>
  <w:style w:type="character" w:customStyle="1" w:styleId="Caratteredinumerazione">
    <w:name w:val="Carattere di numerazione"/>
    <w:uiPriority w:val="99"/>
    <w:rsid w:val="002241E7"/>
  </w:style>
  <w:style w:type="paragraph" w:customStyle="1" w:styleId="Intestazione2">
    <w:name w:val="Intestazione2"/>
    <w:basedOn w:val="Normale"/>
    <w:next w:val="Corpotesto"/>
    <w:uiPriority w:val="99"/>
    <w:rsid w:val="002241E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2241E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3863"/>
    <w:rPr>
      <w:rFonts w:ascii="Calibri" w:hAnsi="Calibri" w:cs="Calibri"/>
      <w:lang w:eastAsia="ar-SA"/>
    </w:rPr>
  </w:style>
  <w:style w:type="paragraph" w:styleId="Elenco">
    <w:name w:val="List"/>
    <w:basedOn w:val="Corpotesto"/>
    <w:uiPriority w:val="99"/>
    <w:rsid w:val="002241E7"/>
  </w:style>
  <w:style w:type="paragraph" w:customStyle="1" w:styleId="Didascalia2">
    <w:name w:val="Didascalia2"/>
    <w:basedOn w:val="Normale"/>
    <w:uiPriority w:val="99"/>
    <w:rsid w:val="002241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2241E7"/>
    <w:pPr>
      <w:suppressLineNumbers/>
    </w:pPr>
  </w:style>
  <w:style w:type="paragraph" w:customStyle="1" w:styleId="Intestazione1">
    <w:name w:val="Intestazione1"/>
    <w:basedOn w:val="Normale"/>
    <w:next w:val="Corpotesto"/>
    <w:uiPriority w:val="99"/>
    <w:rsid w:val="002241E7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Didascalia1">
    <w:name w:val="Didascalia1"/>
    <w:basedOn w:val="Normale"/>
    <w:uiPriority w:val="99"/>
    <w:rsid w:val="002241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Paragrafoelenco1">
    <w:name w:val="Paragrafo elenco1"/>
    <w:basedOn w:val="Normale"/>
    <w:uiPriority w:val="99"/>
    <w:rsid w:val="002241E7"/>
    <w:pPr>
      <w:ind w:left="720"/>
    </w:pPr>
  </w:style>
  <w:style w:type="paragraph" w:styleId="Intestazione">
    <w:name w:val="header"/>
    <w:basedOn w:val="Normale"/>
    <w:link w:val="IntestazioneCarattere1"/>
    <w:uiPriority w:val="99"/>
    <w:rsid w:val="002241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5A3863"/>
    <w:rPr>
      <w:rFonts w:ascii="Calibri" w:hAnsi="Calibri" w:cs="Calibri"/>
      <w:lang w:eastAsia="ar-SA"/>
    </w:rPr>
  </w:style>
  <w:style w:type="paragraph" w:styleId="Pidipagina">
    <w:name w:val="footer"/>
    <w:basedOn w:val="Normale"/>
    <w:link w:val="PidipaginaCarattere1"/>
    <w:uiPriority w:val="99"/>
    <w:rsid w:val="002241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5A3863"/>
    <w:rPr>
      <w:rFonts w:ascii="Calibri" w:hAnsi="Calibri" w:cs="Calibri"/>
      <w:lang w:eastAsia="ar-SA"/>
    </w:rPr>
  </w:style>
  <w:style w:type="paragraph" w:customStyle="1" w:styleId="Contenutotabella">
    <w:name w:val="Contenuto tabella"/>
    <w:basedOn w:val="Normale"/>
    <w:uiPriority w:val="99"/>
    <w:rsid w:val="002241E7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2241E7"/>
    <w:pPr>
      <w:jc w:val="center"/>
    </w:pPr>
    <w:rPr>
      <w:b/>
      <w:bCs/>
    </w:rPr>
  </w:style>
  <w:style w:type="character" w:styleId="Enfasigrassetto">
    <w:name w:val="Strong"/>
    <w:qFormat/>
    <w:locked/>
    <w:rsid w:val="00A17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account\Desktop\Dichiarazione%20sostitutiva%20di%20DU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sostitutiva di DURC.dot</Template>
  <TotalTime>2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sottoscritto</vt:lpstr>
    </vt:vector>
  </TitlesOfParts>
  <Company>HP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sottoscritto</dc:title>
  <dc:subject/>
  <dc:creator>M.G. Donno</dc:creator>
  <cp:keywords/>
  <dc:description/>
  <cp:lastModifiedBy>Antonella Sansonetti</cp:lastModifiedBy>
  <cp:revision>4</cp:revision>
  <cp:lastPrinted>2020-03-02T13:53:00Z</cp:lastPrinted>
  <dcterms:created xsi:type="dcterms:W3CDTF">2025-04-22T12:03:00Z</dcterms:created>
  <dcterms:modified xsi:type="dcterms:W3CDTF">2025-05-31T07:37:00Z</dcterms:modified>
</cp:coreProperties>
</file>